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96B25" w14:textId="77777777" w:rsidR="000E6656" w:rsidRDefault="000E2362" w:rsidP="000E2362">
      <w:pPr>
        <w:ind w:right="170"/>
        <w:jc w:val="center"/>
        <w:rPr>
          <w:color w:val="000000" w:themeColor="text1"/>
          <w:sz w:val="24"/>
        </w:rPr>
      </w:pPr>
      <w:r>
        <w:rPr>
          <w:noProof/>
        </w:rPr>
        <w:drawing>
          <wp:inline distT="0" distB="0" distL="0" distR="0" wp14:anchorId="5711B05F" wp14:editId="77972E8F">
            <wp:extent cx="2390775" cy="1108260"/>
            <wp:effectExtent l="0" t="0" r="0" b="0"/>
            <wp:docPr id="2" name="Picture 2" descr="The Lancaster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Lancaster Mode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548" cy="112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03299" w14:textId="77777777" w:rsidR="000E2362" w:rsidRDefault="000E2362" w:rsidP="000E2362">
      <w:pPr>
        <w:rPr>
          <w:u w:val="single"/>
        </w:rPr>
      </w:pPr>
    </w:p>
    <w:p w14:paraId="4871EE59" w14:textId="77777777" w:rsidR="000E2362" w:rsidRDefault="000E2362" w:rsidP="000E2362">
      <w:pPr>
        <w:rPr>
          <w:u w:val="single"/>
        </w:rPr>
      </w:pPr>
    </w:p>
    <w:p w14:paraId="55D1B335" w14:textId="77777777" w:rsidR="000E2362" w:rsidRDefault="000E2362" w:rsidP="000E2362">
      <w:pPr>
        <w:rPr>
          <w:u w:val="single"/>
        </w:rPr>
      </w:pPr>
    </w:p>
    <w:p w14:paraId="68D4E127" w14:textId="77777777" w:rsidR="000E2362" w:rsidRDefault="000E2362" w:rsidP="000E2362">
      <w:pPr>
        <w:jc w:val="center"/>
        <w:rPr>
          <w:u w:val="single"/>
        </w:rPr>
      </w:pPr>
      <w:r w:rsidRPr="00684E55">
        <w:rPr>
          <w:u w:val="single"/>
        </w:rPr>
        <w:t>Health and well-being links following the Year 6 TL</w:t>
      </w:r>
      <w:r>
        <w:rPr>
          <w:u w:val="single"/>
        </w:rPr>
        <w:t>M</w:t>
      </w:r>
    </w:p>
    <w:p w14:paraId="49CE7A65" w14:textId="77777777" w:rsidR="000E2362" w:rsidRDefault="000E2362" w:rsidP="000E2362">
      <w:pPr>
        <w:rPr>
          <w:u w:val="single"/>
        </w:rPr>
      </w:pPr>
    </w:p>
    <w:p w14:paraId="113A5DBE" w14:textId="77777777" w:rsidR="000E2362" w:rsidRDefault="000E2362" w:rsidP="000E2362">
      <w:r>
        <w:t xml:space="preserve">Please can you share these links with the Year 6 pupils in a PSHE session and/or share with parents/carers. </w:t>
      </w:r>
    </w:p>
    <w:p w14:paraId="072B0ED4" w14:textId="77777777" w:rsidR="000E2362" w:rsidRDefault="000E2362" w:rsidP="000E2362"/>
    <w:p w14:paraId="19E49576" w14:textId="77777777" w:rsidR="000E2362" w:rsidRDefault="000E2362" w:rsidP="000E2362">
      <w:r>
        <w:t>The links will have popped up at the end of the questionnaire but we appreciate that pupils may not of had the time to access them.</w:t>
      </w:r>
    </w:p>
    <w:p w14:paraId="71469D6A" w14:textId="77777777" w:rsidR="000E2362" w:rsidRDefault="000E2362" w:rsidP="000E2362">
      <w:pPr>
        <w:ind w:right="170" w:firstLine="720"/>
        <w:rPr>
          <w:color w:val="000000" w:themeColor="text1"/>
          <w:sz w:val="24"/>
        </w:rPr>
      </w:pPr>
    </w:p>
    <w:p w14:paraId="3D11EBA3" w14:textId="77777777" w:rsidR="000E2362" w:rsidRPr="00E84358" w:rsidRDefault="000E2362" w:rsidP="000E6656">
      <w:pPr>
        <w:ind w:right="170"/>
        <w:rPr>
          <w:color w:val="000000" w:themeColor="text1"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A7D172" wp14:editId="441AF308">
                <wp:simplePos x="0" y="0"/>
                <wp:positionH relativeFrom="column">
                  <wp:posOffset>340360</wp:posOffset>
                </wp:positionH>
                <wp:positionV relativeFrom="paragraph">
                  <wp:posOffset>513715</wp:posOffset>
                </wp:positionV>
                <wp:extent cx="5629275" cy="34575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1C77C" w14:textId="77777777" w:rsidR="000E2362" w:rsidRDefault="000E2362" w:rsidP="000E2362"/>
                          <w:p w14:paraId="72BECC77" w14:textId="77777777" w:rsidR="000E2362" w:rsidRPr="00CD59E8" w:rsidRDefault="000E2362" w:rsidP="000E2362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CD59E8">
                              <w:rPr>
                                <w:b/>
                                <w:u w:val="single"/>
                              </w:rPr>
                              <w:t>For Year 6 pupils</w:t>
                            </w:r>
                          </w:p>
                          <w:p w14:paraId="1CB6EB11" w14:textId="77777777" w:rsidR="000E2362" w:rsidRPr="000E2362" w:rsidRDefault="000E2362" w:rsidP="000E2362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3064AC24" w14:textId="77777777" w:rsidR="000E2362" w:rsidRDefault="000E2362" w:rsidP="000E2362">
                            <w:r w:rsidRPr="00684E55">
                              <w:t>For ways to stay healthy please visit the</w:t>
                            </w:r>
                            <w:r w:rsidR="00CD59E8">
                              <w:t xml:space="preserve"> Health for Kids</w:t>
                            </w:r>
                            <w:r w:rsidRPr="00684E55">
                              <w:t xml:space="preserve"> website</w:t>
                            </w:r>
                            <w:r>
                              <w:t xml:space="preserve"> </w:t>
                            </w:r>
                            <w:r w:rsidR="00CD59E8">
                              <w:t>-</w:t>
                            </w:r>
                          </w:p>
                          <w:p w14:paraId="212CA710" w14:textId="77777777" w:rsidR="009C3AEC" w:rsidRDefault="009C3AEC" w:rsidP="000E2362">
                            <w:hyperlink r:id="rId9" w:history="1">
                              <w:r w:rsidRPr="009C3AEC">
                                <w:rPr>
                                  <w:color w:val="0000FF"/>
                                  <w:u w:val="single"/>
                                </w:rPr>
                                <w:t>Staying Healthy | Health for Kids</w:t>
                              </w:r>
                            </w:hyperlink>
                          </w:p>
                          <w:p w14:paraId="4911DD50" w14:textId="77777777" w:rsidR="009C3AEC" w:rsidRPr="00684E55" w:rsidRDefault="009C3AEC" w:rsidP="000E2362"/>
                          <w:p w14:paraId="4D64315C" w14:textId="77777777" w:rsidR="000E2362" w:rsidRDefault="000E2362" w:rsidP="000E2362">
                            <w:r w:rsidRPr="00684E55">
                              <w:t>Additionally, below are some further resources you might find helpful</w:t>
                            </w:r>
                          </w:p>
                          <w:p w14:paraId="17C67476" w14:textId="77777777" w:rsidR="000E2362" w:rsidRPr="00684E55" w:rsidRDefault="000E2362" w:rsidP="000E2362">
                            <w:r w:rsidRPr="00684E55">
                              <w:tab/>
                            </w:r>
                          </w:p>
                          <w:p w14:paraId="336E84C5" w14:textId="77777777" w:rsidR="000E2362" w:rsidRDefault="000E2362" w:rsidP="000E2362">
                            <w:r w:rsidRPr="00684E55">
                              <w:rPr>
                                <w:b/>
                              </w:rPr>
                              <w:t>Healthy Eating</w:t>
                            </w:r>
                            <w:r>
                              <w:t>.</w:t>
                            </w:r>
                            <w:r w:rsidRPr="00684E55">
                              <w:t xml:space="preserve"> </w:t>
                            </w:r>
                            <w:r>
                              <w:t xml:space="preserve">Better Health - Food Facts </w:t>
                            </w:r>
                            <w:hyperlink r:id="rId10" w:history="1">
                              <w:r w:rsidRPr="005E67D4">
                                <w:rPr>
                                  <w:rStyle w:val="Hyperlink"/>
                                </w:rPr>
                                <w:t>https://www.nhs.uk/healthier-families/food-facts/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31E8525C" w14:textId="77777777" w:rsidR="000E2362" w:rsidRDefault="000E2362" w:rsidP="000E2362"/>
                          <w:p w14:paraId="38AC5044" w14:textId="77777777" w:rsidR="000E2362" w:rsidRDefault="000E2362" w:rsidP="000E2362">
                            <w:r w:rsidRPr="004532D9">
                              <w:rPr>
                                <w:b/>
                              </w:rPr>
                              <w:t>Physical Activity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Pr="00684E55">
                              <w:t xml:space="preserve"> </w:t>
                            </w:r>
                            <w:r>
                              <w:t xml:space="preserve">Better Health - Activities for Kids </w:t>
                            </w:r>
                            <w:hyperlink r:id="rId11" w:history="1">
                              <w:r w:rsidRPr="005E67D4">
                                <w:rPr>
                                  <w:rStyle w:val="Hyperlink"/>
                                </w:rPr>
                                <w:t>https://www.nhs.uk/healthier-families/activities/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45900710" w14:textId="77777777" w:rsidR="000E2362" w:rsidRPr="00684E55" w:rsidRDefault="000E2362" w:rsidP="000E2362"/>
                          <w:p w14:paraId="416BB9CB" w14:textId="77777777" w:rsidR="000E2362" w:rsidRDefault="000E2362" w:rsidP="000E2362">
                            <w:r w:rsidRPr="004532D9">
                              <w:rPr>
                                <w:b/>
                              </w:rPr>
                              <w:t>Internet Safety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t xml:space="preserve">UK Safer Internet Centre </w:t>
                            </w:r>
                            <w:hyperlink r:id="rId12" w:history="1">
                              <w:r w:rsidRPr="005E67D4">
                                <w:rPr>
                                  <w:rStyle w:val="Hyperlink"/>
                                </w:rPr>
                                <w:t>https://saferinternet.org.uk/guide-and-resource/young-people/resources-for-3-11s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CC37770" w14:textId="77777777" w:rsidR="000E2362" w:rsidRDefault="000E2362" w:rsidP="000E2362"/>
                          <w:p w14:paraId="51C9E398" w14:textId="77777777" w:rsidR="000E2362" w:rsidRPr="00684E55" w:rsidRDefault="000E2362" w:rsidP="000E2362">
                            <w:r w:rsidRPr="004532D9">
                              <w:rPr>
                                <w:b/>
                              </w:rPr>
                              <w:t>Transition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r w:rsidR="00CD59E8" w:rsidRPr="00CD59E8">
                              <w:t>Health for Teens</w:t>
                            </w:r>
                            <w:r w:rsidR="00CD59E8">
                              <w:rPr>
                                <w:b/>
                              </w:rPr>
                              <w:t xml:space="preserve"> </w:t>
                            </w:r>
                            <w:r w:rsidR="00CD59E8" w:rsidRPr="00CD59E8">
                              <w:t xml:space="preserve">- </w:t>
                            </w:r>
                            <w:hyperlink r:id="rId13" w:history="1">
                              <w:r w:rsidR="00CD59E8" w:rsidRPr="00F35E8A">
                                <w:rPr>
                                  <w:rStyle w:val="Hyperlink"/>
                                </w:rPr>
                                <w:t>https://www.healthforteens.co.uk/growing-up/starting-a-new-school/starting-secondary-school/</w:t>
                              </w:r>
                            </w:hyperlink>
                            <w:r w:rsidR="00CD59E8">
                              <w:t xml:space="preserve"> </w:t>
                            </w:r>
                          </w:p>
                          <w:p w14:paraId="492D2B3D" w14:textId="77777777" w:rsidR="000E2362" w:rsidRDefault="000E2362" w:rsidP="000E23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A7D1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.8pt;margin-top:40.45pt;width:443.25pt;height:2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">
                <v:textbox>
                  <w:txbxContent>
                    <w:p w:rsidR="000E2362" w:rsidRDefault="000E2362" w:rsidP="000E2362"/>
                    <w:p w:rsidR="000E2362" w:rsidRPr="00CD59E8" w:rsidRDefault="000E2362" w:rsidP="000E2362">
                      <w:pPr>
                        <w:rPr>
                          <w:b/>
                          <w:u w:val="single"/>
                        </w:rPr>
                      </w:pPr>
                      <w:r w:rsidRPr="00CD59E8">
                        <w:rPr>
                          <w:b/>
                          <w:u w:val="single"/>
                        </w:rPr>
                        <w:t>For Year 6 pupils</w:t>
                      </w:r>
                    </w:p>
                    <w:p w:rsidR="000E2362" w:rsidRPr="000E2362" w:rsidRDefault="000E2362" w:rsidP="000E2362">
                      <w:pPr>
                        <w:rPr>
                          <w:u w:val="single"/>
                        </w:rPr>
                      </w:pPr>
                    </w:p>
                    <w:p w:rsidR="000E2362" w:rsidRDefault="000E2362" w:rsidP="000E2362">
                      <w:r w:rsidRPr="00684E55">
                        <w:t>For ways to stay healthy please visit the</w:t>
                      </w:r>
                      <w:r w:rsidR="00CD59E8">
                        <w:t xml:space="preserve"> Health for Kids</w:t>
                      </w:r>
                      <w:r w:rsidRPr="00684E55">
                        <w:t xml:space="preserve"> website</w:t>
                      </w:r>
                      <w:r>
                        <w:t xml:space="preserve"> </w:t>
                      </w:r>
                      <w:r w:rsidR="00CD59E8">
                        <w:t>-</w:t>
                      </w:r>
                    </w:p>
                    <w:p w:rsidR="009C3AEC" w:rsidRDefault="00826527" w:rsidP="000E2362">
                      <w:hyperlink r:id="rId14" w:history="1">
                        <w:r w:rsidR="009C3AEC" w:rsidRPr="009C3AEC">
                          <w:rPr>
                            <w:color w:val="0000FF"/>
                            <w:u w:val="single"/>
                          </w:rPr>
                          <w:t>Staying Healthy | Health for Kids</w:t>
                        </w:r>
                      </w:hyperlink>
                    </w:p>
                    <w:p w:rsidR="009C3AEC" w:rsidRPr="00684E55" w:rsidRDefault="009C3AEC" w:rsidP="000E2362"/>
                    <w:p w:rsidR="000E2362" w:rsidRDefault="000E2362" w:rsidP="000E2362">
                      <w:r w:rsidRPr="00684E55">
                        <w:t>Additionally, below are some further resources you might find helpful</w:t>
                      </w:r>
                    </w:p>
                    <w:p w:rsidR="000E2362" w:rsidRPr="00684E55" w:rsidRDefault="000E2362" w:rsidP="000E2362">
                      <w:r w:rsidRPr="00684E55">
                        <w:tab/>
                      </w:r>
                    </w:p>
                    <w:p w:rsidR="000E2362" w:rsidRDefault="000E2362" w:rsidP="000E2362">
                      <w:r w:rsidRPr="00684E55">
                        <w:rPr>
                          <w:b/>
                        </w:rPr>
                        <w:t>Healthy Eating</w:t>
                      </w:r>
                      <w:r>
                        <w:t>.</w:t>
                      </w:r>
                      <w:r w:rsidRPr="00684E55">
                        <w:t xml:space="preserve"> </w:t>
                      </w:r>
                      <w:r>
                        <w:t xml:space="preserve">Better Health - Food Facts </w:t>
                      </w:r>
                      <w:hyperlink r:id="rId15" w:history="1">
                        <w:r w:rsidRPr="005E67D4">
                          <w:rPr>
                            <w:rStyle w:val="Hyperlink"/>
                          </w:rPr>
                          <w:t>https://www.nhs.uk/healthier-families/food-facts/</w:t>
                        </w:r>
                      </w:hyperlink>
                      <w:r>
                        <w:t xml:space="preserve"> </w:t>
                      </w:r>
                    </w:p>
                    <w:p w:rsidR="000E2362" w:rsidRDefault="000E2362" w:rsidP="000E2362"/>
                    <w:p w:rsidR="000E2362" w:rsidRDefault="000E2362" w:rsidP="000E2362">
                      <w:r w:rsidRPr="004532D9">
                        <w:rPr>
                          <w:b/>
                        </w:rPr>
                        <w:t>Physical Activity</w:t>
                      </w:r>
                      <w:r>
                        <w:rPr>
                          <w:b/>
                        </w:rPr>
                        <w:t>.</w:t>
                      </w:r>
                      <w:r w:rsidRPr="00684E55">
                        <w:t xml:space="preserve"> </w:t>
                      </w:r>
                      <w:r>
                        <w:t xml:space="preserve">Better Health - Activities for Kids </w:t>
                      </w:r>
                      <w:hyperlink r:id="rId16" w:history="1">
                        <w:r w:rsidRPr="005E67D4">
                          <w:rPr>
                            <w:rStyle w:val="Hyperlink"/>
                          </w:rPr>
                          <w:t>https://www.nhs.uk/healthier-families/activities/</w:t>
                        </w:r>
                      </w:hyperlink>
                      <w:r>
                        <w:t xml:space="preserve"> </w:t>
                      </w:r>
                    </w:p>
                    <w:p w:rsidR="000E2362" w:rsidRPr="00684E55" w:rsidRDefault="000E2362" w:rsidP="000E2362"/>
                    <w:p w:rsidR="000E2362" w:rsidRDefault="000E2362" w:rsidP="000E2362">
                      <w:r w:rsidRPr="004532D9">
                        <w:rPr>
                          <w:b/>
                        </w:rPr>
                        <w:t>Internet Safety</w:t>
                      </w:r>
                      <w:r>
                        <w:rPr>
                          <w:b/>
                        </w:rPr>
                        <w:t xml:space="preserve">. </w:t>
                      </w:r>
                      <w:r>
                        <w:t xml:space="preserve">UK Safer Internet Centre </w:t>
                      </w:r>
                      <w:hyperlink r:id="rId17" w:history="1">
                        <w:r w:rsidRPr="005E67D4">
                          <w:rPr>
                            <w:rStyle w:val="Hyperlink"/>
                          </w:rPr>
                          <w:t>https://saferinternet.org.uk/guide-and-resource/young-people/resources-for-3-11s</w:t>
                        </w:r>
                      </w:hyperlink>
                      <w:r>
                        <w:t xml:space="preserve"> </w:t>
                      </w:r>
                    </w:p>
                    <w:p w:rsidR="000E2362" w:rsidRDefault="000E2362" w:rsidP="000E2362"/>
                    <w:p w:rsidR="000E2362" w:rsidRPr="00684E55" w:rsidRDefault="000E2362" w:rsidP="000E2362">
                      <w:r w:rsidRPr="004532D9">
                        <w:rPr>
                          <w:b/>
                        </w:rPr>
                        <w:t>Transition</w:t>
                      </w:r>
                      <w:r>
                        <w:rPr>
                          <w:b/>
                        </w:rPr>
                        <w:t xml:space="preserve">. </w:t>
                      </w:r>
                      <w:r w:rsidR="00CD59E8" w:rsidRPr="00CD59E8">
                        <w:t>Health for Teens</w:t>
                      </w:r>
                      <w:r w:rsidR="00CD59E8">
                        <w:rPr>
                          <w:b/>
                        </w:rPr>
                        <w:t xml:space="preserve"> </w:t>
                      </w:r>
                      <w:r w:rsidR="00CD59E8" w:rsidRPr="00CD59E8">
                        <w:t xml:space="preserve">- </w:t>
                      </w:r>
                      <w:hyperlink r:id="rId18" w:history="1">
                        <w:r w:rsidR="00CD59E8" w:rsidRPr="00F35E8A">
                          <w:rPr>
                            <w:rStyle w:val="Hyperlink"/>
                          </w:rPr>
                          <w:t>https://www.healthforteens.co.uk/growing-up/starting-a-new-school/starting-secondary-school/</w:t>
                        </w:r>
                      </w:hyperlink>
                      <w:r w:rsidR="00CD59E8">
                        <w:t xml:space="preserve"> </w:t>
                      </w:r>
                    </w:p>
                    <w:p w:rsidR="000E2362" w:rsidRDefault="000E2362" w:rsidP="000E2362"/>
                  </w:txbxContent>
                </v:textbox>
                <w10:wrap type="square"/>
              </v:shape>
            </w:pict>
          </mc:Fallback>
        </mc:AlternateContent>
      </w:r>
    </w:p>
    <w:sectPr w:rsidR="000E2362" w:rsidRPr="00E84358" w:rsidSect="00D15246">
      <w:headerReference w:type="default" r:id="rId19"/>
      <w:footerReference w:type="default" r:id="rId20"/>
      <w:headerReference w:type="first" r:id="rId21"/>
      <w:footerReference w:type="first" r:id="rId22"/>
      <w:pgSz w:w="11900" w:h="16840"/>
      <w:pgMar w:top="2410" w:right="561" w:bottom="1418" w:left="964" w:header="907" w:footer="141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3536" w14:textId="77777777" w:rsidR="00B57C5B" w:rsidRDefault="00B57C5B">
      <w:r>
        <w:separator/>
      </w:r>
    </w:p>
  </w:endnote>
  <w:endnote w:type="continuationSeparator" w:id="0">
    <w:p w14:paraId="681E311F" w14:textId="77777777" w:rsidR="00B57C5B" w:rsidRDefault="00B5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A47EC" w14:textId="77777777" w:rsidR="00E51193" w:rsidRPr="00E51193" w:rsidRDefault="003F0267" w:rsidP="00E51193">
    <w:pPr>
      <w:pStyle w:val="Footer"/>
      <w:jc w:val="right"/>
    </w:pPr>
    <w:r>
      <w:rPr>
        <w:b/>
        <w:noProof/>
        <w:sz w:val="24"/>
        <w:lang w:eastAsia="en-GB"/>
      </w:rPr>
      <w:drawing>
        <wp:anchor distT="0" distB="0" distL="114300" distR="114300" simplePos="0" relativeHeight="251656704" behindDoc="0" locked="0" layoutInCell="1" allowOverlap="1" wp14:anchorId="7F8DB2C3" wp14:editId="7A0FE85C">
          <wp:simplePos x="0" y="0"/>
          <wp:positionH relativeFrom="margin">
            <wp:posOffset>-641350</wp:posOffset>
          </wp:positionH>
          <wp:positionV relativeFrom="margin">
            <wp:posOffset>8361680</wp:posOffset>
          </wp:positionV>
          <wp:extent cx="7571740" cy="1449705"/>
          <wp:effectExtent l="0" t="0" r="0" b="0"/>
          <wp:wrapSquare wrapText="bothSides"/>
          <wp:docPr id="29" name="Picture 29" descr="KCHFT_Letter template FOOTER no chairman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KCHFT_Letter template FOOTER no chairman 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44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0D9B0" w14:textId="7C8A67BB" w:rsidR="00C979E6" w:rsidRPr="00E51193" w:rsidRDefault="003F0267" w:rsidP="003465E1">
    <w:pPr>
      <w:ind w:left="-709"/>
      <w:rPr>
        <w:sz w:val="20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EA834DE" wp14:editId="6600DD2C">
          <wp:simplePos x="0" y="0"/>
          <wp:positionH relativeFrom="column">
            <wp:posOffset>-609600</wp:posOffset>
          </wp:positionH>
          <wp:positionV relativeFrom="paragraph">
            <wp:posOffset>313690</wp:posOffset>
          </wp:positionV>
          <wp:extent cx="7554595" cy="487680"/>
          <wp:effectExtent l="0" t="0" r="0" b="0"/>
          <wp:wrapTight wrapText="bothSides">
            <wp:wrapPolygon edited="0">
              <wp:start x="0" y="0"/>
              <wp:lineTo x="0" y="21094"/>
              <wp:lineTo x="21569" y="21094"/>
              <wp:lineTo x="21569" y="0"/>
              <wp:lineTo x="0" y="0"/>
            </wp:wrapPolygon>
          </wp:wrapTight>
          <wp:docPr id="31" name="Picture 31" descr="KCHFT-we-care-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KCHFT-we-care-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595" cy="487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7DE8">
      <w:rPr>
        <w:sz w:val="20"/>
        <w:szCs w:val="18"/>
      </w:rPr>
      <w:t>September 202</w:t>
    </w:r>
    <w:r w:rsidR="00CB587A">
      <w:rPr>
        <w:sz w:val="20"/>
        <w:szCs w:val="18"/>
      </w:rPr>
      <w:t>6</w:t>
    </w:r>
    <w:r w:rsidR="003F3074" w:rsidRPr="00E51193">
      <w:rPr>
        <w:sz w:val="20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BCB42" w14:textId="77777777" w:rsidR="00B57C5B" w:rsidRDefault="00B57C5B">
      <w:r>
        <w:separator/>
      </w:r>
    </w:p>
  </w:footnote>
  <w:footnote w:type="continuationSeparator" w:id="0">
    <w:p w14:paraId="000E2360" w14:textId="77777777" w:rsidR="00B57C5B" w:rsidRDefault="00B57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A75C" w14:textId="77777777" w:rsidR="00D15246" w:rsidRDefault="00D15246" w:rsidP="00E51193">
    <w:pPr>
      <w:ind w:right="169"/>
      <w:rPr>
        <w:b/>
        <w:sz w:val="24"/>
      </w:rPr>
    </w:pPr>
  </w:p>
  <w:p w14:paraId="223B52C2" w14:textId="77777777" w:rsidR="007B5E63" w:rsidRPr="00E51193" w:rsidRDefault="007B5E63" w:rsidP="00E51193">
    <w:pPr>
      <w:ind w:right="169"/>
      <w:rPr>
        <w:b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EA28A" w14:textId="77777777" w:rsidR="007B5E63" w:rsidRPr="009160A1" w:rsidRDefault="003F0267" w:rsidP="00B242E2">
    <w:pPr>
      <w:pStyle w:val="Header"/>
      <w:jc w:val="right"/>
      <w:rPr>
        <w:noProof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 wp14:anchorId="4F5205A3" wp14:editId="18AF0D91">
          <wp:simplePos x="0" y="0"/>
          <wp:positionH relativeFrom="column">
            <wp:posOffset>4008755</wp:posOffset>
          </wp:positionH>
          <wp:positionV relativeFrom="paragraph">
            <wp:posOffset>-575310</wp:posOffset>
          </wp:positionV>
          <wp:extent cx="2922905" cy="1126490"/>
          <wp:effectExtent l="0" t="0" r="0" b="0"/>
          <wp:wrapTight wrapText="bothSides">
            <wp:wrapPolygon edited="0">
              <wp:start x="0" y="0"/>
              <wp:lineTo x="0" y="21186"/>
              <wp:lineTo x="21398" y="21186"/>
              <wp:lineTo x="21398" y="0"/>
              <wp:lineTo x="0" y="0"/>
            </wp:wrapPolygon>
          </wp:wrapTight>
          <wp:docPr id="32" name="Picture 32" descr="KCHFT logo for 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KCHFT logo for 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2905" cy="1126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3E4B6B" w14:textId="77777777" w:rsidR="007B5E63" w:rsidRPr="009160A1" w:rsidRDefault="007B5E63" w:rsidP="00B242E2">
    <w:pPr>
      <w:pStyle w:val="Header"/>
      <w:jc w:val="right"/>
      <w:rPr>
        <w:noProof/>
        <w:lang w:val="en-US"/>
      </w:rPr>
    </w:pPr>
  </w:p>
  <w:p w14:paraId="18E0260F" w14:textId="77777777" w:rsidR="007B5E63" w:rsidRPr="009160A1" w:rsidRDefault="007B5E63" w:rsidP="00B242E2">
    <w:pPr>
      <w:pStyle w:val="Header"/>
      <w:jc w:val="right"/>
      <w:rPr>
        <w:noProof/>
        <w:lang w:val="en-US"/>
      </w:rPr>
    </w:pPr>
  </w:p>
  <w:p w14:paraId="6A20CD49" w14:textId="77777777" w:rsidR="007B5E63" w:rsidRPr="00B47620" w:rsidRDefault="007B5E63" w:rsidP="00865E49">
    <w:pPr>
      <w:pStyle w:val="Header"/>
      <w:ind w:right="176"/>
      <w:jc w:val="right"/>
      <w:rPr>
        <w:noProof/>
        <w:sz w:val="12"/>
        <w:lang w:val="en-US"/>
      </w:rPr>
    </w:pPr>
  </w:p>
  <w:p w14:paraId="0770606F" w14:textId="77777777" w:rsidR="00862758" w:rsidRPr="009160A1" w:rsidRDefault="00862758" w:rsidP="00E51193">
    <w:pPr>
      <w:pStyle w:val="Header"/>
      <w:tabs>
        <w:tab w:val="left" w:pos="10051"/>
      </w:tabs>
      <w:ind w:right="176"/>
      <w:jc w:val="right"/>
      <w:rPr>
        <w:noProof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45B8A"/>
    <w:multiLevelType w:val="hybridMultilevel"/>
    <w:tmpl w:val="2BD4EC20"/>
    <w:lvl w:ilvl="0" w:tplc="F23A2D2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A19D8"/>
    <w:multiLevelType w:val="hybridMultilevel"/>
    <w:tmpl w:val="F6FEFBB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2790C"/>
    <w:multiLevelType w:val="hybridMultilevel"/>
    <w:tmpl w:val="436CE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95D02"/>
    <w:multiLevelType w:val="hybridMultilevel"/>
    <w:tmpl w:val="D396C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993077"/>
    <w:multiLevelType w:val="hybridMultilevel"/>
    <w:tmpl w:val="B5A4FE16"/>
    <w:lvl w:ilvl="0" w:tplc="B34A979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709565">
    <w:abstractNumId w:val="2"/>
  </w:num>
  <w:num w:numId="2" w16cid:durableId="119423355">
    <w:abstractNumId w:val="4"/>
  </w:num>
  <w:num w:numId="3" w16cid:durableId="1159156650">
    <w:abstractNumId w:val="1"/>
  </w:num>
  <w:num w:numId="4" w16cid:durableId="122697323">
    <w:abstractNumId w:val="3"/>
  </w:num>
  <w:num w:numId="5" w16cid:durableId="989138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92E"/>
    <w:rsid w:val="000010FB"/>
    <w:rsid w:val="00024DD4"/>
    <w:rsid w:val="00035C58"/>
    <w:rsid w:val="000471C1"/>
    <w:rsid w:val="000576B0"/>
    <w:rsid w:val="00057DD8"/>
    <w:rsid w:val="00074194"/>
    <w:rsid w:val="0008329C"/>
    <w:rsid w:val="000A0133"/>
    <w:rsid w:val="000A1B3B"/>
    <w:rsid w:val="000B4144"/>
    <w:rsid w:val="000E2362"/>
    <w:rsid w:val="000E53DA"/>
    <w:rsid w:val="000E6656"/>
    <w:rsid w:val="000F18FB"/>
    <w:rsid w:val="001252C0"/>
    <w:rsid w:val="001268DA"/>
    <w:rsid w:val="00175D7A"/>
    <w:rsid w:val="00196646"/>
    <w:rsid w:val="001A4D35"/>
    <w:rsid w:val="001D16F3"/>
    <w:rsid w:val="001F3355"/>
    <w:rsid w:val="002067FE"/>
    <w:rsid w:val="0022160B"/>
    <w:rsid w:val="002857AE"/>
    <w:rsid w:val="002919E8"/>
    <w:rsid w:val="00291AB6"/>
    <w:rsid w:val="002A1602"/>
    <w:rsid w:val="002D7BBF"/>
    <w:rsid w:val="002E306E"/>
    <w:rsid w:val="002F4B2A"/>
    <w:rsid w:val="003465E1"/>
    <w:rsid w:val="00354DD0"/>
    <w:rsid w:val="003A46B8"/>
    <w:rsid w:val="003F0267"/>
    <w:rsid w:val="003F3074"/>
    <w:rsid w:val="003F5724"/>
    <w:rsid w:val="0043763F"/>
    <w:rsid w:val="00442BD5"/>
    <w:rsid w:val="0044603F"/>
    <w:rsid w:val="00461CCE"/>
    <w:rsid w:val="00472BAE"/>
    <w:rsid w:val="00490588"/>
    <w:rsid w:val="00496552"/>
    <w:rsid w:val="004E71FA"/>
    <w:rsid w:val="00545EE7"/>
    <w:rsid w:val="0055478F"/>
    <w:rsid w:val="00571BAD"/>
    <w:rsid w:val="005A28C7"/>
    <w:rsid w:val="005D4AE1"/>
    <w:rsid w:val="00615705"/>
    <w:rsid w:val="00635E3E"/>
    <w:rsid w:val="00662DEB"/>
    <w:rsid w:val="006B56A0"/>
    <w:rsid w:val="006C45F2"/>
    <w:rsid w:val="006C7CD5"/>
    <w:rsid w:val="0070533D"/>
    <w:rsid w:val="00713D16"/>
    <w:rsid w:val="00724BBD"/>
    <w:rsid w:val="007416AD"/>
    <w:rsid w:val="007538A9"/>
    <w:rsid w:val="007A2103"/>
    <w:rsid w:val="007B5E63"/>
    <w:rsid w:val="007E7DE8"/>
    <w:rsid w:val="008071D9"/>
    <w:rsid w:val="00826527"/>
    <w:rsid w:val="00862758"/>
    <w:rsid w:val="00865E49"/>
    <w:rsid w:val="00880BDD"/>
    <w:rsid w:val="008A5682"/>
    <w:rsid w:val="008F4EC5"/>
    <w:rsid w:val="008F62FB"/>
    <w:rsid w:val="009011E3"/>
    <w:rsid w:val="009160A1"/>
    <w:rsid w:val="00935966"/>
    <w:rsid w:val="00957FC1"/>
    <w:rsid w:val="009614A2"/>
    <w:rsid w:val="009652F7"/>
    <w:rsid w:val="009817B3"/>
    <w:rsid w:val="009B592E"/>
    <w:rsid w:val="009C3AEC"/>
    <w:rsid w:val="009D1DA8"/>
    <w:rsid w:val="009D5600"/>
    <w:rsid w:val="009D716E"/>
    <w:rsid w:val="009E0D8C"/>
    <w:rsid w:val="009E22AB"/>
    <w:rsid w:val="009E47BB"/>
    <w:rsid w:val="009F7330"/>
    <w:rsid w:val="00A04B81"/>
    <w:rsid w:val="00A34D82"/>
    <w:rsid w:val="00A42872"/>
    <w:rsid w:val="00A54272"/>
    <w:rsid w:val="00A70E34"/>
    <w:rsid w:val="00A86B0A"/>
    <w:rsid w:val="00A8713D"/>
    <w:rsid w:val="00AB187F"/>
    <w:rsid w:val="00AB5B65"/>
    <w:rsid w:val="00AC3065"/>
    <w:rsid w:val="00AE6794"/>
    <w:rsid w:val="00AE77F6"/>
    <w:rsid w:val="00B1131B"/>
    <w:rsid w:val="00B141B6"/>
    <w:rsid w:val="00B242E2"/>
    <w:rsid w:val="00B47620"/>
    <w:rsid w:val="00B57C5B"/>
    <w:rsid w:val="00B67A7D"/>
    <w:rsid w:val="00B71104"/>
    <w:rsid w:val="00B73FCC"/>
    <w:rsid w:val="00B81DB6"/>
    <w:rsid w:val="00BC73A3"/>
    <w:rsid w:val="00BF1AC7"/>
    <w:rsid w:val="00BF4882"/>
    <w:rsid w:val="00C33B13"/>
    <w:rsid w:val="00C51E5B"/>
    <w:rsid w:val="00C52EE2"/>
    <w:rsid w:val="00C96571"/>
    <w:rsid w:val="00C979E6"/>
    <w:rsid w:val="00CB587A"/>
    <w:rsid w:val="00CB5966"/>
    <w:rsid w:val="00CC1DC9"/>
    <w:rsid w:val="00CD4039"/>
    <w:rsid w:val="00CD59E8"/>
    <w:rsid w:val="00CF4D9C"/>
    <w:rsid w:val="00D15246"/>
    <w:rsid w:val="00D21FF3"/>
    <w:rsid w:val="00D3487B"/>
    <w:rsid w:val="00D4157C"/>
    <w:rsid w:val="00D61BF8"/>
    <w:rsid w:val="00D64534"/>
    <w:rsid w:val="00D66C57"/>
    <w:rsid w:val="00D75299"/>
    <w:rsid w:val="00D95CAA"/>
    <w:rsid w:val="00DA5F9E"/>
    <w:rsid w:val="00DB137A"/>
    <w:rsid w:val="00DB5005"/>
    <w:rsid w:val="00DD6A7A"/>
    <w:rsid w:val="00E0271A"/>
    <w:rsid w:val="00E06424"/>
    <w:rsid w:val="00E459A6"/>
    <w:rsid w:val="00E51193"/>
    <w:rsid w:val="00E547E4"/>
    <w:rsid w:val="00E62BC9"/>
    <w:rsid w:val="00E817F6"/>
    <w:rsid w:val="00E84358"/>
    <w:rsid w:val="00EC0A93"/>
    <w:rsid w:val="00EC3A80"/>
    <w:rsid w:val="00EC3D09"/>
    <w:rsid w:val="00F0548E"/>
    <w:rsid w:val="00F10547"/>
    <w:rsid w:val="00F13892"/>
    <w:rsid w:val="00F15C48"/>
    <w:rsid w:val="00F17A90"/>
    <w:rsid w:val="00F41BD7"/>
    <w:rsid w:val="00F4681D"/>
    <w:rsid w:val="00F54786"/>
    <w:rsid w:val="00F66A2A"/>
    <w:rsid w:val="00F944F5"/>
    <w:rsid w:val="00FA0932"/>
    <w:rsid w:val="00FB700A"/>
    <w:rsid w:val="00FD52A5"/>
    <w:rsid w:val="00FE6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0A5A69"/>
  <w15:chartTrackingRefBased/>
  <w15:docId w15:val="{E67C9A54-57F9-4DD3-860F-112D51F7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A56"/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7FB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9C7FB3"/>
    <w:rPr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C7FB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C7FB3"/>
    <w:rPr>
      <w:sz w:val="24"/>
      <w:lang w:val="en-GB"/>
    </w:rPr>
  </w:style>
  <w:style w:type="paragraph" w:styleId="BalloonText">
    <w:name w:val="Balloon Text"/>
    <w:basedOn w:val="Normal"/>
    <w:semiHidden/>
    <w:rsid w:val="007B5E6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FA09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3AEC"/>
    <w:rPr>
      <w:color w:val="AE2573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59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8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healthforteens.co.uk/growing-up/starting-a-new-school/starting-secondary-school/" TargetMode="External"/><Relationship Id="rId18" Type="http://schemas.openxmlformats.org/officeDocument/2006/relationships/hyperlink" Target="https://www.healthforteens.co.uk/growing-up/starting-a-new-school/starting-secondary-school/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saferinternet.org.uk/guide-and-resource/young-people/resources-for-3-11s" TargetMode="External"/><Relationship Id="rId17" Type="http://schemas.openxmlformats.org/officeDocument/2006/relationships/hyperlink" Target="https://saferinternet.org.uk/guide-and-resource/young-people/resources-for-3-11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hs.uk/healthier-families/activities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hs.uk/healthier-families/activitie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nhs.uk/healthier-families/food-fact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nhs.uk/healthier-families/food-facts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healthforkids.co.uk/staying-healthy/" TargetMode="External"/><Relationship Id="rId14" Type="http://schemas.openxmlformats.org/officeDocument/2006/relationships/hyperlink" Target="https://www.healthforkids.co.uk/staying-healthy/" TargetMode="Externa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sjackson\LOCALS~1\Temp\Rar$DI17.1500\ECKCS_lhead_edit.dot" TargetMode="External"/></Relationships>
</file>

<file path=word/theme/theme1.xml><?xml version="1.0" encoding="utf-8"?>
<a:theme xmlns:a="http://schemas.openxmlformats.org/drawingml/2006/main" name="Office Theme">
  <a:themeElements>
    <a:clrScheme name="KCHFT">
      <a:dk1>
        <a:sysClr val="windowText" lastClr="000000"/>
      </a:dk1>
      <a:lt1>
        <a:sysClr val="window" lastClr="FFFFFF"/>
      </a:lt1>
      <a:dk2>
        <a:srgbClr val="005EB8"/>
      </a:dk2>
      <a:lt2>
        <a:srgbClr val="FFFFFF"/>
      </a:lt2>
      <a:accent1>
        <a:srgbClr val="768692"/>
      </a:accent1>
      <a:accent2>
        <a:srgbClr val="41B6E6"/>
      </a:accent2>
      <a:accent3>
        <a:srgbClr val="78BE20"/>
      </a:accent3>
      <a:accent4>
        <a:srgbClr val="AE2573"/>
      </a:accent4>
      <a:accent5>
        <a:srgbClr val="330072"/>
      </a:accent5>
      <a:accent6>
        <a:srgbClr val="003087"/>
      </a:accent6>
      <a:hlink>
        <a:srgbClr val="005EB8"/>
      </a:hlink>
      <a:folHlink>
        <a:srgbClr val="AE2573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BCE15-86F5-44B2-8FD1-491A56F33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ECKCS_lhead_edit</Template>
  <TotalTime>34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Dear……………………………………………………</vt:lpstr>
    </vt:vector>
  </TitlesOfParts>
  <Company>TangerineUK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Dear……………………………………………………</dc:title>
  <dc:subject/>
  <dc:creator>Communications and Marketing Team</dc:creator>
  <cp:keywords/>
  <cp:lastModifiedBy>WHENTRINGHAME, Anne (KENT COMMUNITY HEALTH NHS FOUNDATION TRUST)</cp:lastModifiedBy>
  <cp:revision>3</cp:revision>
  <cp:lastPrinted>2017-10-24T14:32:00Z</cp:lastPrinted>
  <dcterms:created xsi:type="dcterms:W3CDTF">2026-09-03T10:18:00Z</dcterms:created>
  <dcterms:modified xsi:type="dcterms:W3CDTF">2026-09-03T10:19:00Z</dcterms:modified>
</cp:coreProperties>
</file>